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62" w:rsidRPr="00090690" w:rsidRDefault="008E0C62" w:rsidP="00090690">
      <w:pPr>
        <w:widowControl w:val="0"/>
        <w:tabs>
          <w:tab w:val="left" w:pos="13365"/>
          <w:tab w:val="right" w:pos="15304"/>
        </w:tabs>
        <w:autoSpaceDE w:val="0"/>
        <w:autoSpaceDN w:val="0"/>
        <w:spacing w:before="76" w:line="247" w:lineRule="auto"/>
        <w:ind w:left="6268" w:right="496" w:firstLine="6065"/>
        <w:rPr>
          <w:spacing w:val="-57"/>
          <w:lang w:eastAsia="en-US"/>
        </w:rPr>
      </w:pPr>
      <w:r>
        <w:rPr>
          <w:lang w:eastAsia="en-US"/>
        </w:rPr>
        <w:t xml:space="preserve">Приложение </w:t>
      </w:r>
    </w:p>
    <w:p w:rsidR="008E0C62" w:rsidRDefault="008E0C62" w:rsidP="002326C0">
      <w:pPr>
        <w:widowControl w:val="0"/>
        <w:autoSpaceDE w:val="0"/>
        <w:autoSpaceDN w:val="0"/>
        <w:spacing w:before="76" w:line="247" w:lineRule="auto"/>
        <w:ind w:left="6268" w:right="496" w:firstLine="2132"/>
        <w:jc w:val="right"/>
        <w:rPr>
          <w:lang w:eastAsia="en-US"/>
        </w:rPr>
      </w:pPr>
      <w:r>
        <w:rPr>
          <w:lang w:eastAsia="en-US"/>
        </w:rPr>
        <w:t>к</w:t>
      </w:r>
      <w:r w:rsidRPr="00090690">
        <w:rPr>
          <w:lang w:eastAsia="en-US"/>
        </w:rPr>
        <w:t xml:space="preserve"> приказу</w:t>
      </w:r>
      <w:r>
        <w:rPr>
          <w:lang w:eastAsia="en-US"/>
        </w:rPr>
        <w:t xml:space="preserve"> МБОУ «Тетюшская СОШ № 1 </w:t>
      </w:r>
    </w:p>
    <w:p w:rsidR="008E0C62" w:rsidRPr="00090690" w:rsidRDefault="008E0C62" w:rsidP="002326C0">
      <w:pPr>
        <w:widowControl w:val="0"/>
        <w:autoSpaceDE w:val="0"/>
        <w:autoSpaceDN w:val="0"/>
        <w:spacing w:before="76" w:line="247" w:lineRule="auto"/>
        <w:ind w:left="6268" w:right="496" w:firstLine="2132"/>
        <w:jc w:val="right"/>
        <w:rPr>
          <w:lang w:eastAsia="en-US"/>
        </w:rPr>
      </w:pPr>
      <w:r>
        <w:rPr>
          <w:lang w:eastAsia="en-US"/>
        </w:rPr>
        <w:t>им.Ханжина П.С.» от 29.12.2022 № 247 о/д</w:t>
      </w:r>
      <w:r w:rsidRPr="00090690">
        <w:rPr>
          <w:spacing w:val="1"/>
          <w:lang w:eastAsia="en-US"/>
        </w:rPr>
        <w:t xml:space="preserve"> </w:t>
      </w:r>
      <w:r w:rsidRPr="00090690">
        <w:rPr>
          <w:lang w:eastAsia="en-US"/>
        </w:rPr>
        <w:t xml:space="preserve"> </w:t>
      </w:r>
    </w:p>
    <w:p w:rsidR="008E0C62" w:rsidRPr="00A95B61" w:rsidRDefault="008E0C62" w:rsidP="004F1856">
      <w:pPr>
        <w:jc w:val="both"/>
        <w:rPr>
          <w:caps/>
        </w:rPr>
      </w:pPr>
    </w:p>
    <w:p w:rsidR="008E0C62" w:rsidRDefault="008E0C62" w:rsidP="00635826">
      <w:pPr>
        <w:jc w:val="right"/>
        <w:rPr>
          <w:b/>
          <w:bCs/>
        </w:rPr>
      </w:pPr>
    </w:p>
    <w:p w:rsidR="008E0C62" w:rsidRDefault="008E0C62" w:rsidP="00717EF9">
      <w:pPr>
        <w:jc w:val="center"/>
        <w:rPr>
          <w:b/>
          <w:bCs/>
        </w:rPr>
      </w:pPr>
      <w:r>
        <w:rPr>
          <w:b/>
          <w:bCs/>
        </w:rPr>
        <w:t>План реализации (</w:t>
      </w:r>
      <w:r w:rsidRPr="0020050A">
        <w:rPr>
          <w:b/>
          <w:bCs/>
        </w:rPr>
        <w:t>«Дорожная карта»</w:t>
      </w:r>
      <w:r>
        <w:rPr>
          <w:b/>
          <w:bCs/>
        </w:rPr>
        <w:t>)</w:t>
      </w:r>
      <w:r w:rsidRPr="0020050A">
        <w:rPr>
          <w:b/>
          <w:bCs/>
        </w:rPr>
        <w:t xml:space="preserve">  </w:t>
      </w:r>
    </w:p>
    <w:p w:rsidR="008E0C62" w:rsidRPr="00727AF8" w:rsidRDefault="008E0C62" w:rsidP="00717EF9">
      <w:pPr>
        <w:jc w:val="center"/>
        <w:rPr>
          <w:b/>
          <w:bCs/>
        </w:rPr>
      </w:pPr>
      <w:r w:rsidRPr="0020050A">
        <w:rPr>
          <w:b/>
          <w:bCs/>
        </w:rPr>
        <w:t xml:space="preserve">целевой модели наставничества в </w:t>
      </w:r>
      <w:bookmarkStart w:id="0" w:name="_GoBack"/>
      <w:bookmarkEnd w:id="0"/>
      <w:r>
        <w:rPr>
          <w:b/>
          <w:bCs/>
        </w:rPr>
        <w:t>МБОУ «Тетюшская СОШ №1 им.Ханжина П.С.»</w:t>
      </w:r>
    </w:p>
    <w:p w:rsidR="008E0C62" w:rsidRPr="0020050A" w:rsidRDefault="008E0C62" w:rsidP="00717EF9">
      <w:pPr>
        <w:jc w:val="center"/>
        <w:rPr>
          <w:b/>
          <w:bCs/>
        </w:rPr>
      </w:pPr>
      <w:r w:rsidRPr="0020050A">
        <w:rPr>
          <w:b/>
          <w:bCs/>
          <w:i/>
          <w:iCs/>
        </w:rPr>
        <w:t xml:space="preserve"> </w:t>
      </w:r>
      <w:r>
        <w:rPr>
          <w:b/>
          <w:bCs/>
        </w:rPr>
        <w:t xml:space="preserve">2022 – 2025 </w:t>
      </w:r>
      <w:r w:rsidRPr="0020050A">
        <w:rPr>
          <w:b/>
          <w:bCs/>
        </w:rPr>
        <w:t>год</w:t>
      </w:r>
      <w:r>
        <w:rPr>
          <w:b/>
          <w:bCs/>
        </w:rPr>
        <w:t>ы</w:t>
      </w:r>
    </w:p>
    <w:p w:rsidR="008E0C62" w:rsidRDefault="008E0C62" w:rsidP="004F1856">
      <w:pPr>
        <w:jc w:val="both"/>
      </w:pPr>
    </w:p>
    <w:p w:rsidR="008E0C62" w:rsidRDefault="008E0C62" w:rsidP="004F1856">
      <w:pPr>
        <w:jc w:val="both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9"/>
        <w:gridCol w:w="1982"/>
        <w:gridCol w:w="2391"/>
        <w:gridCol w:w="6073"/>
        <w:gridCol w:w="1677"/>
        <w:gridCol w:w="1854"/>
      </w:tblGrid>
      <w:tr w:rsidR="008E0C62">
        <w:tc>
          <w:tcPr>
            <w:tcW w:w="659" w:type="dxa"/>
          </w:tcPr>
          <w:p w:rsidR="008E0C62" w:rsidRDefault="008E0C62" w:rsidP="003206D1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:rsidR="008E0C62" w:rsidRDefault="008E0C62" w:rsidP="003206D1">
            <w:pPr>
              <w:jc w:val="center"/>
            </w:pPr>
            <w:r>
              <w:t>Наименование этапа</w:t>
            </w:r>
          </w:p>
        </w:tc>
        <w:tc>
          <w:tcPr>
            <w:tcW w:w="2391" w:type="dxa"/>
          </w:tcPr>
          <w:p w:rsidR="008E0C62" w:rsidRDefault="008E0C62" w:rsidP="003206D1">
            <w:pPr>
              <w:jc w:val="center"/>
            </w:pPr>
            <w:r>
              <w:t>Мероприятия</w:t>
            </w:r>
          </w:p>
        </w:tc>
        <w:tc>
          <w:tcPr>
            <w:tcW w:w="6073" w:type="dxa"/>
          </w:tcPr>
          <w:p w:rsidR="008E0C62" w:rsidRDefault="008E0C62" w:rsidP="003206D1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Сроки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center"/>
            </w:pPr>
            <w:r>
              <w:t>Ответственные</w:t>
            </w:r>
          </w:p>
        </w:tc>
      </w:tr>
      <w:tr w:rsidR="008E0C62">
        <w:trPr>
          <w:trHeight w:val="2200"/>
        </w:trPr>
        <w:tc>
          <w:tcPr>
            <w:tcW w:w="659" w:type="dxa"/>
            <w:vMerge w:val="restart"/>
          </w:tcPr>
          <w:p w:rsidR="008E0C62" w:rsidRDefault="008E0C62" w:rsidP="003206D1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:rsidR="008E0C62" w:rsidRDefault="008E0C62" w:rsidP="00727AF8">
            <w:r>
              <w:t>Подготовка условий для запуска программы наставничества</w:t>
            </w:r>
          </w:p>
        </w:tc>
        <w:tc>
          <w:tcPr>
            <w:tcW w:w="2391" w:type="dxa"/>
          </w:tcPr>
          <w:p w:rsidR="008E0C62" w:rsidRDefault="008E0C62" w:rsidP="00727AF8">
            <w: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6073" w:type="dxa"/>
          </w:tcPr>
          <w:p w:rsidR="008E0C62" w:rsidRDefault="008E0C62" w:rsidP="00727AF8">
            <w:r>
              <w:t>1. Издание приказа о внедрении целевой модели наставничества и назначении куратора внедрения целевой модели наставничества</w:t>
            </w:r>
          </w:p>
          <w:p w:rsidR="008E0C62" w:rsidRDefault="008E0C62" w:rsidP="00727AF8">
            <w:r>
              <w:t xml:space="preserve">2. Разработка и утверждение Положения о наставничестве </w:t>
            </w:r>
          </w:p>
          <w:p w:rsidR="008E0C62" w:rsidRDefault="008E0C62" w:rsidP="00727AF8">
            <w:r>
              <w:t>3. Разработка и утверждение «дорожной карты» внедрения системы наставничества в школе</w:t>
            </w:r>
          </w:p>
        </w:tc>
        <w:tc>
          <w:tcPr>
            <w:tcW w:w="1677" w:type="dxa"/>
          </w:tcPr>
          <w:p w:rsidR="008E0C62" w:rsidRDefault="008E0C62" w:rsidP="00BD7A1B">
            <w:pPr>
              <w:jc w:val="center"/>
            </w:pPr>
            <w:r>
              <w:t>сентябрь-декабрь 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>
              <w:t>Директор ОО</w:t>
            </w:r>
          </w:p>
          <w:p w:rsidR="008E0C62" w:rsidRDefault="008E0C62" w:rsidP="003206D1">
            <w:pPr>
              <w:jc w:val="both"/>
            </w:pPr>
            <w:r>
              <w:t>Руководитель МС</w:t>
            </w:r>
          </w:p>
        </w:tc>
      </w:tr>
      <w:tr w:rsidR="008E0C62">
        <w:trPr>
          <w:trHeight w:val="1942"/>
        </w:trPr>
        <w:tc>
          <w:tcPr>
            <w:tcW w:w="659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</w:tcPr>
          <w:p w:rsidR="008E0C62" w:rsidRDefault="008E0C62" w:rsidP="009C2FDC">
            <w:r>
              <w:t>Выбор форм и программ наставничества исходя из потребностей</w:t>
            </w:r>
          </w:p>
        </w:tc>
        <w:tc>
          <w:tcPr>
            <w:tcW w:w="6073" w:type="dxa"/>
          </w:tcPr>
          <w:p w:rsidR="008E0C62" w:rsidRDefault="008E0C62" w:rsidP="00D36AA2">
            <w: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</w:t>
            </w:r>
          </w:p>
          <w:p w:rsidR="008E0C62" w:rsidRDefault="008E0C62" w:rsidP="00D36AA2">
            <w: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Ноябрь-декабрь 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>
              <w:t>Руководитель МС</w:t>
            </w:r>
          </w:p>
        </w:tc>
      </w:tr>
      <w:tr w:rsidR="008E0C62">
        <w:trPr>
          <w:trHeight w:val="1942"/>
        </w:trPr>
        <w:tc>
          <w:tcPr>
            <w:tcW w:w="659" w:type="dxa"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</w:tcPr>
          <w:p w:rsidR="008E0C62" w:rsidRDefault="008E0C62" w:rsidP="003206D1">
            <w:pPr>
              <w:jc w:val="both"/>
            </w:pPr>
            <w:r>
              <w:t>Информирование</w:t>
            </w:r>
          </w:p>
          <w:p w:rsidR="008E0C62" w:rsidRDefault="008E0C62" w:rsidP="003206D1">
            <w:pPr>
              <w:jc w:val="both"/>
            </w:pPr>
            <w:r>
              <w:t>родителей,</w:t>
            </w:r>
          </w:p>
          <w:p w:rsidR="008E0C62" w:rsidRDefault="008E0C62" w:rsidP="003206D1">
            <w:pPr>
              <w:jc w:val="both"/>
            </w:pPr>
            <w:r>
              <w:t>педагогов,</w:t>
            </w:r>
          </w:p>
          <w:p w:rsidR="008E0C62" w:rsidRDefault="008E0C62" w:rsidP="003206D1">
            <w:pPr>
              <w:jc w:val="both"/>
            </w:pPr>
            <w:r>
              <w:t>обучающихся о</w:t>
            </w:r>
          </w:p>
          <w:p w:rsidR="008E0C62" w:rsidRDefault="008E0C62" w:rsidP="003206D1">
            <w:pPr>
              <w:jc w:val="both"/>
            </w:pPr>
            <w:r>
              <w:t>возможностях и</w:t>
            </w:r>
          </w:p>
          <w:p w:rsidR="008E0C62" w:rsidRDefault="008E0C62" w:rsidP="003206D1">
            <w:pPr>
              <w:jc w:val="both"/>
            </w:pPr>
            <w:r>
              <w:t>целях целевой</w:t>
            </w:r>
          </w:p>
          <w:p w:rsidR="008E0C62" w:rsidRDefault="008E0C62" w:rsidP="003206D1">
            <w:pPr>
              <w:jc w:val="both"/>
            </w:pPr>
            <w:r>
              <w:t>модели</w:t>
            </w:r>
          </w:p>
          <w:p w:rsidR="008E0C62" w:rsidRDefault="008E0C62" w:rsidP="003206D1">
            <w:pPr>
              <w:jc w:val="both"/>
            </w:pPr>
            <w:r>
              <w:t>наставничества</w:t>
            </w:r>
          </w:p>
        </w:tc>
        <w:tc>
          <w:tcPr>
            <w:tcW w:w="6073" w:type="dxa"/>
          </w:tcPr>
          <w:p w:rsidR="008E0C62" w:rsidRDefault="008E0C62" w:rsidP="00D36AA2">
            <w:r>
              <w:t>1. Проведение педагогического совета</w:t>
            </w:r>
          </w:p>
          <w:p w:rsidR="008E0C62" w:rsidRDefault="008E0C62" w:rsidP="003206D1">
            <w:pPr>
              <w:jc w:val="both"/>
            </w:pPr>
            <w:r>
              <w:t>2. Информирование через раздел</w:t>
            </w:r>
          </w:p>
          <w:p w:rsidR="008E0C62" w:rsidRDefault="008E0C62" w:rsidP="003206D1">
            <w:pPr>
              <w:jc w:val="both"/>
            </w:pPr>
            <w:r>
              <w:t>«Наставничество» на сайте</w:t>
            </w:r>
          </w:p>
          <w:p w:rsidR="008E0C62" w:rsidRDefault="008E0C62" w:rsidP="003206D1">
            <w:pPr>
              <w:jc w:val="both"/>
            </w:pPr>
            <w:r>
              <w:t>образовательной организации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декабрь</w:t>
            </w:r>
          </w:p>
          <w:p w:rsidR="008E0C62" w:rsidRDefault="008E0C62" w:rsidP="003206D1">
            <w:pPr>
              <w:jc w:val="center"/>
            </w:pPr>
            <w:r>
              <w:t>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>
              <w:t>Руководитель МС</w:t>
            </w:r>
          </w:p>
        </w:tc>
      </w:tr>
      <w:tr w:rsidR="008E0C62">
        <w:trPr>
          <w:trHeight w:val="5168"/>
        </w:trPr>
        <w:tc>
          <w:tcPr>
            <w:tcW w:w="659" w:type="dxa"/>
            <w:vMerge w:val="restart"/>
          </w:tcPr>
          <w:p w:rsidR="008E0C62" w:rsidRDefault="008E0C62" w:rsidP="003206D1">
            <w:pPr>
              <w:jc w:val="both"/>
            </w:pPr>
            <w:r>
              <w:t>2.</w:t>
            </w:r>
          </w:p>
        </w:tc>
        <w:tc>
          <w:tcPr>
            <w:tcW w:w="1982" w:type="dxa"/>
            <w:vMerge w:val="restart"/>
          </w:tcPr>
          <w:p w:rsidR="008E0C62" w:rsidRDefault="008E0C62" w:rsidP="00D36AA2">
            <w:r>
              <w:t>Формирование базы наставляемых</w:t>
            </w:r>
          </w:p>
        </w:tc>
        <w:tc>
          <w:tcPr>
            <w:tcW w:w="2391" w:type="dxa"/>
          </w:tcPr>
          <w:p w:rsidR="008E0C62" w:rsidRDefault="008E0C62" w:rsidP="00D36AA2">
            <w:r>
              <w:t>Сбор данных о наставляемых</w:t>
            </w:r>
          </w:p>
        </w:tc>
        <w:tc>
          <w:tcPr>
            <w:tcW w:w="6073" w:type="dxa"/>
          </w:tcPr>
          <w:p w:rsidR="008E0C62" w:rsidRDefault="008E0C62" w:rsidP="00D36AA2">
            <w: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8E0C62" w:rsidRDefault="008E0C62" w:rsidP="00D36AA2">
            <w: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8E0C62" w:rsidRDefault="008E0C62" w:rsidP="00D36AA2">
            <w: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8E0C62" w:rsidRDefault="008E0C62" w:rsidP="00D36AA2">
            <w:r>
              <w:t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8E0C62" w:rsidRDefault="008E0C62" w:rsidP="00D36AA2">
            <w:r>
              <w:t>5. Выбор форм наставничества в зависимости от запросов потенциальных наставляемых.</w:t>
            </w:r>
          </w:p>
          <w:p w:rsidR="008E0C62" w:rsidRDefault="008E0C62" w:rsidP="00D36AA2">
            <w:r>
              <w:t>6. </w:t>
            </w:r>
            <w:r w:rsidRPr="00253905"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  <w:r>
              <w:t>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Ноябрь-декабрь</w:t>
            </w:r>
          </w:p>
          <w:p w:rsidR="008E0C62" w:rsidRDefault="008E0C62" w:rsidP="003206D1">
            <w:pPr>
              <w:jc w:val="center"/>
            </w:pPr>
            <w:r>
              <w:t>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>
              <w:t>Руководитель МС, руководители МО, психолог</w:t>
            </w:r>
          </w:p>
        </w:tc>
      </w:tr>
      <w:tr w:rsidR="008E0C62">
        <w:tc>
          <w:tcPr>
            <w:tcW w:w="659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</w:tcPr>
          <w:p w:rsidR="008E0C62" w:rsidRDefault="008E0C62" w:rsidP="003206D1">
            <w:pPr>
              <w:jc w:val="both"/>
            </w:pPr>
            <w:r>
              <w:t>Формирование базы наставляемых</w:t>
            </w:r>
          </w:p>
        </w:tc>
        <w:tc>
          <w:tcPr>
            <w:tcW w:w="6073" w:type="dxa"/>
          </w:tcPr>
          <w:p w:rsidR="008E0C62" w:rsidRDefault="008E0C62" w:rsidP="00D36AA2">
            <w:r>
              <w:t xml:space="preserve">1. Формирование базы данных наставляемых из числа педагогов. </w:t>
            </w:r>
          </w:p>
          <w:p w:rsidR="008E0C62" w:rsidRDefault="008E0C62" w:rsidP="00D36AA2">
            <w:r>
              <w:t>2. Формирование базы данных наставляемых из числа обучающихся.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Ноябрь-декабрь</w:t>
            </w:r>
          </w:p>
          <w:p w:rsidR="008E0C62" w:rsidRDefault="008E0C62" w:rsidP="003206D1">
            <w:pPr>
              <w:jc w:val="center"/>
            </w:pPr>
            <w:r>
              <w:t>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8E0C62">
        <w:trPr>
          <w:trHeight w:val="2208"/>
        </w:trPr>
        <w:tc>
          <w:tcPr>
            <w:tcW w:w="659" w:type="dxa"/>
            <w:vMerge w:val="restart"/>
          </w:tcPr>
          <w:p w:rsidR="008E0C62" w:rsidRDefault="008E0C62" w:rsidP="003206D1">
            <w:pPr>
              <w:jc w:val="both"/>
            </w:pPr>
            <w:r>
              <w:t>3.</w:t>
            </w:r>
          </w:p>
        </w:tc>
        <w:tc>
          <w:tcPr>
            <w:tcW w:w="1982" w:type="dxa"/>
            <w:vMerge w:val="restart"/>
          </w:tcPr>
          <w:p w:rsidR="008E0C62" w:rsidRDefault="008E0C62" w:rsidP="00D36AA2">
            <w:r>
              <w:t>Формирование базы наставников</w:t>
            </w:r>
          </w:p>
        </w:tc>
        <w:tc>
          <w:tcPr>
            <w:tcW w:w="2391" w:type="dxa"/>
          </w:tcPr>
          <w:p w:rsidR="008E0C62" w:rsidRDefault="008E0C62" w:rsidP="00D36AA2">
            <w:r>
              <w:t>Сбор данных о наставниках</w:t>
            </w:r>
          </w:p>
        </w:tc>
        <w:tc>
          <w:tcPr>
            <w:tcW w:w="6073" w:type="dxa"/>
          </w:tcPr>
          <w:p w:rsidR="008E0C62" w:rsidRDefault="008E0C62" w:rsidP="00D36AA2"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8E0C62" w:rsidRDefault="008E0C62" w:rsidP="00D36AA2">
            <w:r>
              <w:t>2. Сбор согласий на сбор и обработку персональных данных.</w:t>
            </w:r>
          </w:p>
          <w:p w:rsidR="008E0C62" w:rsidRDefault="008E0C62" w:rsidP="00D36AA2">
            <w:r>
              <w:t>3. Проведение мероприятия для информирования и вовлечения потенциальных наставников.</w:t>
            </w:r>
          </w:p>
          <w:p w:rsidR="008E0C62" w:rsidRDefault="008E0C62" w:rsidP="003206D1">
            <w:pPr>
              <w:jc w:val="both"/>
            </w:pP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Ноябрь-декабрь</w:t>
            </w:r>
          </w:p>
          <w:p w:rsidR="008E0C62" w:rsidRDefault="008E0C62" w:rsidP="003206D1">
            <w:pPr>
              <w:jc w:val="center"/>
            </w:pPr>
            <w:r>
              <w:t>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8E0C62">
        <w:tc>
          <w:tcPr>
            <w:tcW w:w="659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</w:tcPr>
          <w:p w:rsidR="008E0C62" w:rsidRDefault="008E0C62" w:rsidP="003206D1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73" w:type="dxa"/>
          </w:tcPr>
          <w:p w:rsidR="008E0C62" w:rsidRDefault="008E0C62" w:rsidP="003206D1">
            <w:pPr>
              <w:jc w:val="both"/>
            </w:pPr>
            <w:r>
              <w:t xml:space="preserve">1. Формирование базы данных наставников из числа педагогов. </w:t>
            </w:r>
          </w:p>
          <w:p w:rsidR="008E0C62" w:rsidRDefault="008E0C62" w:rsidP="003206D1">
            <w:pPr>
              <w:jc w:val="both"/>
            </w:pPr>
            <w:r>
              <w:t>2. Формирование базы данных наставников из числа обучающихся.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Ноябрь-декабрь</w:t>
            </w:r>
          </w:p>
          <w:p w:rsidR="008E0C62" w:rsidRDefault="008E0C62" w:rsidP="003206D1">
            <w:pPr>
              <w:jc w:val="center"/>
            </w:pPr>
            <w:r>
              <w:t>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8E0C62">
        <w:tc>
          <w:tcPr>
            <w:tcW w:w="659" w:type="dxa"/>
            <w:vMerge w:val="restart"/>
          </w:tcPr>
          <w:p w:rsidR="008E0C62" w:rsidRDefault="008E0C62" w:rsidP="003206D1">
            <w:pPr>
              <w:jc w:val="both"/>
            </w:pPr>
            <w:r>
              <w:t>4.</w:t>
            </w:r>
          </w:p>
        </w:tc>
        <w:tc>
          <w:tcPr>
            <w:tcW w:w="1982" w:type="dxa"/>
            <w:vMerge w:val="restart"/>
          </w:tcPr>
          <w:p w:rsidR="008E0C62" w:rsidRDefault="008E0C62" w:rsidP="00D36AA2">
            <w:r>
              <w:t>Отбор и обучение наставников</w:t>
            </w:r>
          </w:p>
        </w:tc>
        <w:tc>
          <w:tcPr>
            <w:tcW w:w="2391" w:type="dxa"/>
          </w:tcPr>
          <w:p w:rsidR="008E0C62" w:rsidRDefault="008E0C62" w:rsidP="00D36AA2">
            <w:r>
              <w:t>Выявление наставников, входящих в базу потенциальных наставников</w:t>
            </w:r>
          </w:p>
        </w:tc>
        <w:tc>
          <w:tcPr>
            <w:tcW w:w="6073" w:type="dxa"/>
          </w:tcPr>
          <w:p w:rsidR="008E0C62" w:rsidRDefault="008E0C62" w:rsidP="00D36AA2">
            <w:r w:rsidRPr="00BF081F"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both"/>
            </w:pPr>
            <w:r>
              <w:t>Декабрь 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>Руководитель МС, руководители МО, психолог</w:t>
            </w:r>
          </w:p>
        </w:tc>
      </w:tr>
      <w:tr w:rsidR="008E0C62">
        <w:tc>
          <w:tcPr>
            <w:tcW w:w="659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</w:tcPr>
          <w:p w:rsidR="008E0C62" w:rsidRDefault="008E0C62" w:rsidP="00D36AA2">
            <w:r>
              <w:t>Обучение наставников для работы с наставляемыми</w:t>
            </w:r>
          </w:p>
        </w:tc>
        <w:tc>
          <w:tcPr>
            <w:tcW w:w="6073" w:type="dxa"/>
          </w:tcPr>
          <w:p w:rsidR="008E0C62" w:rsidRDefault="008E0C62" w:rsidP="00D36AA2">
            <w:r>
              <w:t>1. Поиск экспертов</w:t>
            </w:r>
            <w:r w:rsidRPr="00253905">
              <w:t xml:space="preserve"> для проведения обучения наставников</w:t>
            </w:r>
            <w:r>
              <w:t>.</w:t>
            </w:r>
          </w:p>
          <w:p w:rsidR="008E0C62" w:rsidRDefault="008E0C62" w:rsidP="00D36AA2">
            <w:r>
              <w:t>2. Подготовить методические материалы для сопровождения наставнической деятельности.</w:t>
            </w:r>
          </w:p>
          <w:p w:rsidR="008E0C62" w:rsidRDefault="008E0C62" w:rsidP="00D36AA2">
            <w:r>
              <w:t>3. Организовать обучение наставников.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both"/>
            </w:pPr>
            <w:r w:rsidRPr="00727AF8">
              <w:t>Декабрь 202</w:t>
            </w:r>
            <w:r>
              <w:t>2 – август 2023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8E0C62">
        <w:tc>
          <w:tcPr>
            <w:tcW w:w="659" w:type="dxa"/>
            <w:vMerge w:val="restart"/>
          </w:tcPr>
          <w:p w:rsidR="008E0C62" w:rsidRDefault="008E0C62" w:rsidP="003206D1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:rsidR="008E0C62" w:rsidRDefault="008E0C62" w:rsidP="00D36AA2">
            <w:r>
              <w:t>Формирование наставнических пар / групп</w:t>
            </w:r>
          </w:p>
        </w:tc>
        <w:tc>
          <w:tcPr>
            <w:tcW w:w="2391" w:type="dxa"/>
          </w:tcPr>
          <w:p w:rsidR="008E0C62" w:rsidRDefault="008E0C62" w:rsidP="00D36AA2">
            <w:r>
              <w:t>Отбор наставников и наставляемых</w:t>
            </w:r>
          </w:p>
        </w:tc>
        <w:tc>
          <w:tcPr>
            <w:tcW w:w="6073" w:type="dxa"/>
          </w:tcPr>
          <w:p w:rsidR="008E0C62" w:rsidRDefault="008E0C62" w:rsidP="00D36AA2">
            <w: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8E0C62" w:rsidRDefault="008E0C62" w:rsidP="00D36AA2">
            <w:r>
              <w:t xml:space="preserve">2. Организация групповой встречи наставников и наставляемых. </w:t>
            </w:r>
          </w:p>
          <w:p w:rsidR="008E0C62" w:rsidRDefault="008E0C62" w:rsidP="00D36AA2"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8E0C62" w:rsidRDefault="008E0C62" w:rsidP="00D36AA2"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both"/>
            </w:pPr>
            <w:r w:rsidRPr="00727AF8">
              <w:t>Декабрь 202</w:t>
            </w:r>
            <w:r>
              <w:t>2 август 2023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8E0C62">
        <w:tc>
          <w:tcPr>
            <w:tcW w:w="659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</w:tcPr>
          <w:p w:rsidR="008E0C62" w:rsidRDefault="008E0C62" w:rsidP="00D36AA2">
            <w:r>
              <w:t>Закрепление наставнических пар / групп</w:t>
            </w:r>
          </w:p>
        </w:tc>
        <w:tc>
          <w:tcPr>
            <w:tcW w:w="6073" w:type="dxa"/>
          </w:tcPr>
          <w:p w:rsidR="008E0C62" w:rsidRDefault="008E0C62" w:rsidP="00D36AA2">
            <w:r>
              <w:t>1. Издание приказа «Об утверждении наставнических пар/групп».</w:t>
            </w:r>
          </w:p>
          <w:p w:rsidR="008E0C62" w:rsidRDefault="008E0C62" w:rsidP="00D36AA2">
            <w:r>
              <w:t>2. Составление планов индивидуального развития наставляемых, индивидуальные траектории обучения.</w:t>
            </w:r>
          </w:p>
          <w:p w:rsidR="008E0C62" w:rsidRDefault="008E0C62" w:rsidP="00D36AA2">
            <w:r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both"/>
            </w:pPr>
            <w:r w:rsidRPr="00727AF8">
              <w:t>Декабрь 202</w:t>
            </w:r>
            <w:r>
              <w:t>2 август 2023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>
              <w:t>Наставники</w:t>
            </w:r>
          </w:p>
        </w:tc>
      </w:tr>
      <w:tr w:rsidR="008E0C62">
        <w:tc>
          <w:tcPr>
            <w:tcW w:w="659" w:type="dxa"/>
            <w:vMerge w:val="restart"/>
          </w:tcPr>
          <w:p w:rsidR="008E0C62" w:rsidRDefault="008E0C62" w:rsidP="003206D1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:rsidR="008E0C62" w:rsidRDefault="008E0C62" w:rsidP="00D36AA2">
            <w:r>
              <w:t>Организация и осуществление работы наставнических пар / групп</w:t>
            </w:r>
          </w:p>
        </w:tc>
        <w:tc>
          <w:tcPr>
            <w:tcW w:w="2391" w:type="dxa"/>
          </w:tcPr>
          <w:p w:rsidR="008E0C62" w:rsidRDefault="008E0C62" w:rsidP="00D36AA2"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73" w:type="dxa"/>
          </w:tcPr>
          <w:p w:rsidR="008E0C62" w:rsidRDefault="008E0C62" w:rsidP="00D36AA2">
            <w:r>
              <w:t xml:space="preserve">1. Проведение первой, организационной, встречи наставника и наставляемого. </w:t>
            </w:r>
          </w:p>
          <w:p w:rsidR="008E0C62" w:rsidRDefault="008E0C62" w:rsidP="00D36AA2">
            <w:r>
              <w:t xml:space="preserve">2. Проведение второй, пробной рабочей, встречи наставника и наставляемого. </w:t>
            </w:r>
          </w:p>
          <w:p w:rsidR="008E0C62" w:rsidRDefault="008E0C62" w:rsidP="00D36AA2"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8E0C62" w:rsidRDefault="008E0C62" w:rsidP="00D36AA2">
            <w:r>
              <w:t xml:space="preserve">4. Регулярные встречи наставника и наставляемого. </w:t>
            </w:r>
          </w:p>
          <w:p w:rsidR="008E0C62" w:rsidRDefault="008E0C62" w:rsidP="00D36AA2">
            <w:r>
              <w:t>5. Проведение заключительной встречи наставника и наставляемого.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2023-2025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D36AA2">
              <w:t>Наставники</w:t>
            </w:r>
          </w:p>
        </w:tc>
      </w:tr>
      <w:tr w:rsidR="008E0C62">
        <w:tc>
          <w:tcPr>
            <w:tcW w:w="659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</w:tcPr>
          <w:p w:rsidR="008E0C62" w:rsidRDefault="008E0C62" w:rsidP="00D36AA2"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73" w:type="dxa"/>
          </w:tcPr>
          <w:p w:rsidR="008E0C62" w:rsidRDefault="008E0C62" w:rsidP="00D36AA2">
            <w:r>
              <w:t>1. Анкетирование. Форматы анкет обратной связи для промежуточной оценки.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Январь-февраль 2022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8E0C62">
        <w:tc>
          <w:tcPr>
            <w:tcW w:w="659" w:type="dxa"/>
            <w:vMerge w:val="restart"/>
          </w:tcPr>
          <w:p w:rsidR="008E0C62" w:rsidRDefault="008E0C62" w:rsidP="003206D1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:rsidR="008E0C62" w:rsidRDefault="008E0C62" w:rsidP="00D36AA2">
            <w:r>
              <w:t>Завершение наставничества</w:t>
            </w:r>
          </w:p>
        </w:tc>
        <w:tc>
          <w:tcPr>
            <w:tcW w:w="2391" w:type="dxa"/>
          </w:tcPr>
          <w:p w:rsidR="008E0C62" w:rsidRDefault="008E0C62" w:rsidP="00D36AA2">
            <w:r>
              <w:t>Отчеты по итогам наставнической программы</w:t>
            </w:r>
          </w:p>
        </w:tc>
        <w:tc>
          <w:tcPr>
            <w:tcW w:w="6073" w:type="dxa"/>
          </w:tcPr>
          <w:p w:rsidR="008E0C62" w:rsidRDefault="008E0C62" w:rsidP="00D36AA2"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8E0C62" w:rsidRDefault="008E0C62" w:rsidP="00D36AA2">
            <w:r>
              <w:t xml:space="preserve">2. Проведение мониторинга качества реализации программы наставничества. </w:t>
            </w:r>
          </w:p>
          <w:p w:rsidR="008E0C62" w:rsidRDefault="008E0C62" w:rsidP="00D36AA2">
            <w:r>
              <w:t>3. Мониторинг и оценка влияния программ на всех участников.</w:t>
            </w:r>
          </w:p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>
              <w:t>Май 2025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8E0C62">
        <w:tc>
          <w:tcPr>
            <w:tcW w:w="659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  <w:vMerge w:val="restart"/>
          </w:tcPr>
          <w:p w:rsidR="008E0C62" w:rsidRDefault="008E0C62" w:rsidP="00D36AA2">
            <w:r>
              <w:t>Мотивация и поощрения наставников</w:t>
            </w:r>
          </w:p>
        </w:tc>
        <w:tc>
          <w:tcPr>
            <w:tcW w:w="6073" w:type="dxa"/>
          </w:tcPr>
          <w:p w:rsidR="008E0C62" w:rsidRDefault="008E0C62" w:rsidP="00D36AA2">
            <w:r>
              <w:t xml:space="preserve">1. Приказ о поощрении участников наставнической деятельности. </w:t>
            </w:r>
          </w:p>
          <w:p w:rsidR="008E0C62" w:rsidRDefault="008E0C62" w:rsidP="00D36AA2"/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 w:rsidRPr="0084275B">
              <w:t>Май 202</w:t>
            </w:r>
            <w:r>
              <w:t>5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>
              <w:t>Администрация</w:t>
            </w:r>
          </w:p>
        </w:tc>
      </w:tr>
      <w:tr w:rsidR="008E0C62">
        <w:tc>
          <w:tcPr>
            <w:tcW w:w="659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1982" w:type="dxa"/>
            <w:vMerge/>
          </w:tcPr>
          <w:p w:rsidR="008E0C62" w:rsidRDefault="008E0C62" w:rsidP="003206D1">
            <w:pPr>
              <w:jc w:val="both"/>
            </w:pPr>
          </w:p>
        </w:tc>
        <w:tc>
          <w:tcPr>
            <w:tcW w:w="2391" w:type="dxa"/>
            <w:vMerge/>
          </w:tcPr>
          <w:p w:rsidR="008E0C62" w:rsidRDefault="008E0C62" w:rsidP="003206D1">
            <w:pPr>
              <w:jc w:val="center"/>
            </w:pPr>
          </w:p>
        </w:tc>
        <w:tc>
          <w:tcPr>
            <w:tcW w:w="6073" w:type="dxa"/>
          </w:tcPr>
          <w:p w:rsidR="008E0C62" w:rsidRDefault="008E0C62" w:rsidP="00D36AA2">
            <w:r>
              <w:t>4. Публикация результатов программы наставничества, лучших наставников, информации на сайте школы</w:t>
            </w:r>
          </w:p>
          <w:p w:rsidR="008E0C62" w:rsidRDefault="008E0C62" w:rsidP="00D36AA2"/>
        </w:tc>
        <w:tc>
          <w:tcPr>
            <w:tcW w:w="1677" w:type="dxa"/>
          </w:tcPr>
          <w:p w:rsidR="008E0C62" w:rsidRDefault="008E0C62" w:rsidP="003206D1">
            <w:pPr>
              <w:jc w:val="center"/>
            </w:pPr>
            <w:r w:rsidRPr="0084275B">
              <w:t>Май 202</w:t>
            </w:r>
            <w:r>
              <w:t>5</w:t>
            </w:r>
          </w:p>
        </w:tc>
        <w:tc>
          <w:tcPr>
            <w:tcW w:w="1854" w:type="dxa"/>
          </w:tcPr>
          <w:p w:rsidR="008E0C62" w:rsidRDefault="008E0C62" w:rsidP="003206D1">
            <w:pPr>
              <w:jc w:val="both"/>
            </w:pPr>
            <w:r w:rsidRPr="007A19CB">
              <w:t xml:space="preserve">Руководитель МС, </w:t>
            </w:r>
          </w:p>
        </w:tc>
      </w:tr>
    </w:tbl>
    <w:p w:rsidR="008E0C62" w:rsidRDefault="008E0C62" w:rsidP="007A19CB">
      <w:pPr>
        <w:jc w:val="both"/>
      </w:pPr>
    </w:p>
    <w:sectPr w:rsidR="008E0C62" w:rsidSect="007A19C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C62" w:rsidRDefault="008E0C62" w:rsidP="00D83295">
      <w:r>
        <w:separator/>
      </w:r>
    </w:p>
  </w:endnote>
  <w:endnote w:type="continuationSeparator" w:id="0">
    <w:p w:rsidR="008E0C62" w:rsidRDefault="008E0C62" w:rsidP="00D8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C62" w:rsidRDefault="008E0C62" w:rsidP="00D83295">
      <w:r>
        <w:separator/>
      </w:r>
    </w:p>
  </w:footnote>
  <w:footnote w:type="continuationSeparator" w:id="0">
    <w:p w:rsidR="008E0C62" w:rsidRDefault="008E0C62" w:rsidP="00D83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50" w:hanging="360"/>
      </w:pPr>
    </w:lvl>
    <w:lvl w:ilvl="2" w:tplc="0419001B">
      <w:start w:val="1"/>
      <w:numFmt w:val="lowerRoman"/>
      <w:lvlText w:val="%3."/>
      <w:lvlJc w:val="right"/>
      <w:pPr>
        <w:ind w:left="1770" w:hanging="180"/>
      </w:pPr>
    </w:lvl>
    <w:lvl w:ilvl="3" w:tplc="0419000F">
      <w:start w:val="1"/>
      <w:numFmt w:val="decimal"/>
      <w:lvlText w:val="%4."/>
      <w:lvlJc w:val="left"/>
      <w:pPr>
        <w:ind w:left="2490" w:hanging="360"/>
      </w:pPr>
    </w:lvl>
    <w:lvl w:ilvl="4" w:tplc="04190019">
      <w:start w:val="1"/>
      <w:numFmt w:val="lowerLetter"/>
      <w:lvlText w:val="%5."/>
      <w:lvlJc w:val="left"/>
      <w:pPr>
        <w:ind w:left="3210" w:hanging="360"/>
      </w:pPr>
    </w:lvl>
    <w:lvl w:ilvl="5" w:tplc="0419001B">
      <w:start w:val="1"/>
      <w:numFmt w:val="lowerRoman"/>
      <w:lvlText w:val="%6."/>
      <w:lvlJc w:val="right"/>
      <w:pPr>
        <w:ind w:left="3930" w:hanging="180"/>
      </w:pPr>
    </w:lvl>
    <w:lvl w:ilvl="6" w:tplc="0419000F">
      <w:start w:val="1"/>
      <w:numFmt w:val="decimal"/>
      <w:lvlText w:val="%7."/>
      <w:lvlJc w:val="left"/>
      <w:pPr>
        <w:ind w:left="4650" w:hanging="360"/>
      </w:pPr>
    </w:lvl>
    <w:lvl w:ilvl="7" w:tplc="04190019">
      <w:start w:val="1"/>
      <w:numFmt w:val="lowerLetter"/>
      <w:lvlText w:val="%8."/>
      <w:lvlJc w:val="left"/>
      <w:pPr>
        <w:ind w:left="5370" w:hanging="360"/>
      </w:pPr>
    </w:lvl>
    <w:lvl w:ilvl="8" w:tplc="0419001B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7E1"/>
    <w:rsid w:val="00000D57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0690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26C0"/>
    <w:rsid w:val="002338C3"/>
    <w:rsid w:val="00237392"/>
    <w:rsid w:val="00240E9E"/>
    <w:rsid w:val="00241B52"/>
    <w:rsid w:val="00243265"/>
    <w:rsid w:val="00245C1E"/>
    <w:rsid w:val="0025067E"/>
    <w:rsid w:val="002511FE"/>
    <w:rsid w:val="00253905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6D1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5F714E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8AC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27AF8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92357"/>
    <w:rsid w:val="007976E1"/>
    <w:rsid w:val="00797D42"/>
    <w:rsid w:val="007A072E"/>
    <w:rsid w:val="007A19CB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275B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0C62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DD0"/>
    <w:rsid w:val="009268B3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C2FDC"/>
    <w:rsid w:val="009D1E3F"/>
    <w:rsid w:val="009E1575"/>
    <w:rsid w:val="009E34E2"/>
    <w:rsid w:val="009E4A80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361"/>
    <w:rsid w:val="00B01884"/>
    <w:rsid w:val="00B027E8"/>
    <w:rsid w:val="00B10329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D7A1B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23A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0B7A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36AA2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0DB0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02D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5320"/>
    <w:rsid w:val="00EA612F"/>
    <w:rsid w:val="00EA69FB"/>
    <w:rsid w:val="00EB0103"/>
    <w:rsid w:val="00EB6CAD"/>
    <w:rsid w:val="00EC0CCD"/>
    <w:rsid w:val="00EC156F"/>
    <w:rsid w:val="00EC1F24"/>
    <w:rsid w:val="00EC2110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5BE4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3F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637E1"/>
    <w:rPr>
      <w:color w:val="0000FF"/>
      <w:u w:val="single"/>
    </w:rPr>
  </w:style>
  <w:style w:type="paragraph" w:customStyle="1" w:styleId="a">
    <w:name w:val="Содержимое таблицы"/>
    <w:basedOn w:val="Normal"/>
    <w:uiPriority w:val="99"/>
    <w:rsid w:val="006F5815"/>
    <w:pPr>
      <w:widowControl w:val="0"/>
      <w:suppressLineNumbers/>
      <w:suppressAutoHyphens/>
    </w:pPr>
    <w:rPr>
      <w:color w:val="000000"/>
      <w:lang w:val="en-US" w:eastAsia="en-US"/>
    </w:rPr>
  </w:style>
  <w:style w:type="table" w:styleId="TableGrid">
    <w:name w:val="Table Grid"/>
    <w:basedOn w:val="TableNormal"/>
    <w:uiPriority w:val="99"/>
    <w:rsid w:val="00282C2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ListParagraph">
    <w:name w:val="List Paragraph"/>
    <w:basedOn w:val="Normal"/>
    <w:uiPriority w:val="99"/>
    <w:qFormat/>
    <w:rsid w:val="00A175BA"/>
    <w:pPr>
      <w:ind w:left="720"/>
    </w:pPr>
  </w:style>
  <w:style w:type="paragraph" w:styleId="NoSpacing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</w:style>
  <w:style w:type="paragraph" w:styleId="BalloonText">
    <w:name w:val="Balloon Text"/>
    <w:basedOn w:val="Normal"/>
    <w:link w:val="BalloonTextChar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D832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83295"/>
  </w:style>
  <w:style w:type="character" w:styleId="FootnoteReference">
    <w:name w:val="footnote reference"/>
    <w:basedOn w:val="DefaultParagraphFont"/>
    <w:uiPriority w:val="99"/>
    <w:semiHidden/>
    <w:rsid w:val="00D83295"/>
    <w:rPr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54D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4D1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54D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54D19"/>
    <w:rPr>
      <w:sz w:val="24"/>
      <w:szCs w:val="24"/>
    </w:rPr>
  </w:style>
  <w:style w:type="paragraph" w:customStyle="1" w:styleId="paragraph">
    <w:name w:val="paragraph"/>
    <w:basedOn w:val="Normal"/>
    <w:uiPriority w:val="99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uiPriority w:val="99"/>
    <w:rsid w:val="009950D6"/>
  </w:style>
  <w:style w:type="character" w:customStyle="1" w:styleId="eop">
    <w:name w:val="eop"/>
    <w:uiPriority w:val="99"/>
    <w:rsid w:val="009950D6"/>
  </w:style>
  <w:style w:type="character" w:customStyle="1" w:styleId="spellingerror">
    <w:name w:val="spellingerror"/>
    <w:uiPriority w:val="99"/>
    <w:rsid w:val="009950D6"/>
  </w:style>
  <w:style w:type="character" w:customStyle="1" w:styleId="contextualspellingandgrammarerror">
    <w:name w:val="contextualspellingandgrammarerror"/>
    <w:uiPriority w:val="99"/>
    <w:rsid w:val="009950D6"/>
  </w:style>
  <w:style w:type="character" w:styleId="Emphasis">
    <w:name w:val="Emphasis"/>
    <w:basedOn w:val="DefaultParagraphFont"/>
    <w:uiPriority w:val="99"/>
    <w:qFormat/>
    <w:locked/>
    <w:rsid w:val="00A95B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28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07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08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8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882</Words>
  <Characters>5030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Библиотека3</cp:lastModifiedBy>
  <cp:revision>6</cp:revision>
  <cp:lastPrinted>2020-03-18T08:42:00Z</cp:lastPrinted>
  <dcterms:created xsi:type="dcterms:W3CDTF">2021-11-14T10:21:00Z</dcterms:created>
  <dcterms:modified xsi:type="dcterms:W3CDTF">2024-01-29T05:13:00Z</dcterms:modified>
</cp:coreProperties>
</file>